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46A5A0" w14:textId="1CA746E5" w:rsidR="00281C86" w:rsidRPr="00033213" w:rsidRDefault="007320DE" w:rsidP="007320DE">
      <w:pPr>
        <w:pStyle w:val="Standard"/>
        <w:spacing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Projekt uchwały 6/</w:t>
      </w:r>
      <w:bookmarkStart w:id="0" w:name="_GoBack"/>
      <w:bookmarkEnd w:id="0"/>
      <w:r>
        <w:rPr>
          <w:rFonts w:ascii="Times New Roman" w:hAnsi="Times New Roman" w:cs="Times New Roman"/>
        </w:rPr>
        <w:t>4</w:t>
      </w:r>
    </w:p>
    <w:p w14:paraId="6C4CD8BE" w14:textId="77777777" w:rsidR="00281C86" w:rsidRPr="00033213" w:rsidRDefault="001C733E" w:rsidP="00033213">
      <w:pPr>
        <w:pStyle w:val="Standard"/>
        <w:spacing w:line="276" w:lineRule="auto"/>
        <w:ind w:left="1418"/>
        <w:jc w:val="both"/>
        <w:rPr>
          <w:rFonts w:ascii="Times New Roman" w:hAnsi="Times New Roman" w:cs="Times New Roman"/>
        </w:rPr>
      </w:pPr>
      <w:r w:rsidRPr="00033213">
        <w:rPr>
          <w:rFonts w:ascii="Times New Roman" w:hAnsi="Times New Roman" w:cs="Times New Roman"/>
        </w:rPr>
        <w:t xml:space="preserve">                          </w:t>
      </w:r>
      <w:r w:rsidRPr="00033213">
        <w:rPr>
          <w:rFonts w:ascii="Times New Roman" w:hAnsi="Times New Roman" w:cs="Times New Roman"/>
          <w:b/>
          <w:bCs/>
        </w:rPr>
        <w:t xml:space="preserve">       UCHWAŁA Nr…</w:t>
      </w:r>
      <w:r w:rsidR="00BE2C0E">
        <w:rPr>
          <w:rFonts w:ascii="Times New Roman" w:hAnsi="Times New Roman" w:cs="Times New Roman"/>
          <w:b/>
          <w:bCs/>
        </w:rPr>
        <w:t xml:space="preserve"> 2022 </w:t>
      </w:r>
    </w:p>
    <w:p w14:paraId="5B23E755" w14:textId="6F160A5A" w:rsidR="00281C86" w:rsidRPr="00033213" w:rsidRDefault="001C733E" w:rsidP="00033213">
      <w:pPr>
        <w:pStyle w:val="Standard"/>
        <w:spacing w:line="276" w:lineRule="auto"/>
        <w:ind w:left="1418"/>
        <w:jc w:val="both"/>
        <w:rPr>
          <w:rFonts w:ascii="Times New Roman" w:hAnsi="Times New Roman" w:cs="Times New Roman"/>
          <w:b/>
          <w:bCs/>
        </w:rPr>
      </w:pPr>
      <w:r w:rsidRPr="00033213">
        <w:rPr>
          <w:rFonts w:ascii="Times New Roman" w:hAnsi="Times New Roman" w:cs="Times New Roman"/>
          <w:b/>
          <w:bCs/>
        </w:rPr>
        <w:t xml:space="preserve">                        RADY MIEJSKIEJ W MROCZY</w:t>
      </w:r>
    </w:p>
    <w:p w14:paraId="0B6EA0E4" w14:textId="77777777" w:rsidR="00C62753" w:rsidRPr="00033213" w:rsidRDefault="001C733E" w:rsidP="00033213">
      <w:pPr>
        <w:pStyle w:val="Standard"/>
        <w:spacing w:line="276" w:lineRule="auto"/>
        <w:ind w:left="1418"/>
        <w:jc w:val="both"/>
        <w:rPr>
          <w:rFonts w:ascii="Times New Roman" w:hAnsi="Times New Roman" w:cs="Times New Roman"/>
          <w:b/>
          <w:bCs/>
        </w:rPr>
      </w:pPr>
      <w:r w:rsidRPr="00033213">
        <w:rPr>
          <w:rFonts w:ascii="Times New Roman" w:hAnsi="Times New Roman" w:cs="Times New Roman"/>
          <w:b/>
          <w:bCs/>
        </w:rPr>
        <w:t xml:space="preserve">                                 </w:t>
      </w:r>
    </w:p>
    <w:p w14:paraId="2E1F0BB8" w14:textId="0070D4A2" w:rsidR="00281C86" w:rsidRPr="00033213" w:rsidRDefault="00C62753" w:rsidP="00033213">
      <w:pPr>
        <w:pStyle w:val="Standard"/>
        <w:spacing w:line="276" w:lineRule="auto"/>
        <w:ind w:left="1418"/>
        <w:jc w:val="both"/>
        <w:rPr>
          <w:rFonts w:ascii="Times New Roman" w:hAnsi="Times New Roman" w:cs="Times New Roman"/>
          <w:b/>
          <w:bCs/>
        </w:rPr>
      </w:pPr>
      <w:r w:rsidRPr="00033213">
        <w:rPr>
          <w:rFonts w:ascii="Times New Roman" w:hAnsi="Times New Roman" w:cs="Times New Roman"/>
          <w:b/>
          <w:bCs/>
        </w:rPr>
        <w:t xml:space="preserve">                                       </w:t>
      </w:r>
      <w:r w:rsidR="001C733E" w:rsidRPr="00033213">
        <w:rPr>
          <w:rFonts w:ascii="Times New Roman" w:hAnsi="Times New Roman" w:cs="Times New Roman"/>
          <w:b/>
          <w:bCs/>
        </w:rPr>
        <w:t>z dnia</w:t>
      </w:r>
      <w:r w:rsidR="007F0D15">
        <w:rPr>
          <w:rFonts w:ascii="Times New Roman" w:hAnsi="Times New Roman" w:cs="Times New Roman"/>
          <w:b/>
          <w:bCs/>
        </w:rPr>
        <w:t xml:space="preserve"> </w:t>
      </w:r>
      <w:r w:rsidR="00062E23">
        <w:rPr>
          <w:rFonts w:ascii="Times New Roman" w:hAnsi="Times New Roman" w:cs="Times New Roman"/>
          <w:b/>
          <w:bCs/>
        </w:rPr>
        <w:t>……</w:t>
      </w:r>
      <w:r w:rsidR="007F0D15">
        <w:rPr>
          <w:rFonts w:ascii="Times New Roman" w:hAnsi="Times New Roman" w:cs="Times New Roman"/>
          <w:b/>
          <w:bCs/>
        </w:rPr>
        <w:t>lipca</w:t>
      </w:r>
      <w:r w:rsidR="00BE2C0E">
        <w:rPr>
          <w:rFonts w:ascii="Times New Roman" w:hAnsi="Times New Roman" w:cs="Times New Roman"/>
          <w:b/>
          <w:bCs/>
        </w:rPr>
        <w:t xml:space="preserve"> 2022 r.</w:t>
      </w:r>
    </w:p>
    <w:p w14:paraId="781150DB" w14:textId="650E5DDF" w:rsidR="00281C86" w:rsidRDefault="00281C86" w:rsidP="00033213">
      <w:pPr>
        <w:pStyle w:val="Standard"/>
        <w:spacing w:line="276" w:lineRule="auto"/>
        <w:ind w:left="1418"/>
        <w:jc w:val="both"/>
        <w:rPr>
          <w:rFonts w:ascii="Times New Roman" w:hAnsi="Times New Roman" w:cs="Times New Roman"/>
          <w:b/>
          <w:bCs/>
        </w:rPr>
      </w:pPr>
    </w:p>
    <w:p w14:paraId="73340E4C" w14:textId="77777777" w:rsidR="009B11A4" w:rsidRPr="00033213" w:rsidRDefault="009B11A4" w:rsidP="00033213">
      <w:pPr>
        <w:pStyle w:val="Standard"/>
        <w:spacing w:line="276" w:lineRule="auto"/>
        <w:ind w:left="1418"/>
        <w:jc w:val="both"/>
        <w:rPr>
          <w:rFonts w:ascii="Times New Roman" w:hAnsi="Times New Roman" w:cs="Times New Roman"/>
          <w:b/>
          <w:bCs/>
        </w:rPr>
      </w:pPr>
    </w:p>
    <w:p w14:paraId="4B57D88B" w14:textId="77777777" w:rsidR="00281C86" w:rsidRPr="00033213" w:rsidRDefault="00C62753" w:rsidP="00033213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033213">
        <w:rPr>
          <w:rFonts w:ascii="Times New Roman" w:hAnsi="Times New Roman" w:cs="Times New Roman"/>
          <w:b/>
          <w:bCs/>
        </w:rPr>
        <w:t xml:space="preserve">w </w:t>
      </w:r>
      <w:r w:rsidR="001C733E" w:rsidRPr="00033213">
        <w:rPr>
          <w:rFonts w:ascii="Times New Roman" w:hAnsi="Times New Roman" w:cs="Times New Roman"/>
          <w:b/>
          <w:bCs/>
        </w:rPr>
        <w:t xml:space="preserve">sprawie ustalenia wysokości ekwiwalentu dla </w:t>
      </w:r>
      <w:r w:rsidR="0020365F" w:rsidRPr="00033213">
        <w:rPr>
          <w:rFonts w:ascii="Times New Roman" w:hAnsi="Times New Roman" w:cs="Times New Roman"/>
          <w:b/>
          <w:bCs/>
        </w:rPr>
        <w:t xml:space="preserve">strażaków ratowników </w:t>
      </w:r>
      <w:r w:rsidR="001C733E" w:rsidRPr="00033213">
        <w:rPr>
          <w:rFonts w:ascii="Times New Roman" w:hAnsi="Times New Roman" w:cs="Times New Roman"/>
          <w:b/>
          <w:bCs/>
        </w:rPr>
        <w:t>ochotniczych straży pożarnych uczestniczących w działaniach ratowniczych</w:t>
      </w:r>
      <w:r w:rsidR="007F0D15">
        <w:rPr>
          <w:rFonts w:ascii="Times New Roman" w:hAnsi="Times New Roman" w:cs="Times New Roman"/>
          <w:b/>
          <w:bCs/>
        </w:rPr>
        <w:t>, akcjach ratowniczych,</w:t>
      </w:r>
      <w:r w:rsidR="001C733E" w:rsidRPr="00033213">
        <w:rPr>
          <w:rFonts w:ascii="Times New Roman" w:hAnsi="Times New Roman" w:cs="Times New Roman"/>
          <w:b/>
          <w:bCs/>
        </w:rPr>
        <w:t xml:space="preserve"> szkoleniach</w:t>
      </w:r>
      <w:r w:rsidR="007F0D15">
        <w:rPr>
          <w:rFonts w:ascii="Times New Roman" w:hAnsi="Times New Roman" w:cs="Times New Roman"/>
          <w:b/>
          <w:bCs/>
        </w:rPr>
        <w:t xml:space="preserve"> lub ćwiczeniach</w:t>
      </w:r>
      <w:r w:rsidR="001C733E" w:rsidRPr="00033213">
        <w:rPr>
          <w:rFonts w:ascii="Times New Roman" w:hAnsi="Times New Roman" w:cs="Times New Roman"/>
          <w:b/>
          <w:bCs/>
        </w:rPr>
        <w:t xml:space="preserve"> </w:t>
      </w:r>
    </w:p>
    <w:p w14:paraId="041B376C" w14:textId="77777777" w:rsidR="00281C86" w:rsidRPr="00033213" w:rsidRDefault="00281C86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19537379" w14:textId="77777777" w:rsidR="00C62753" w:rsidRPr="00033213" w:rsidRDefault="00C62753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31819983" w14:textId="7C3B891F" w:rsidR="00281C86" w:rsidRPr="00033213" w:rsidRDefault="001C733E" w:rsidP="00033213">
      <w:pPr>
        <w:pStyle w:val="Standard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033213">
        <w:rPr>
          <w:rFonts w:ascii="Times New Roman" w:hAnsi="Times New Roman" w:cs="Times New Roman"/>
        </w:rPr>
        <w:t>Na podstawie art. 18 ust. 2 pkt 15 ustawy z dnia 8 marca 1990</w:t>
      </w:r>
      <w:r w:rsidR="00031B2A" w:rsidRPr="00033213">
        <w:rPr>
          <w:rFonts w:ascii="Times New Roman" w:hAnsi="Times New Roman" w:cs="Times New Roman"/>
        </w:rPr>
        <w:t xml:space="preserve"> </w:t>
      </w:r>
      <w:r w:rsidRPr="00033213">
        <w:rPr>
          <w:rFonts w:ascii="Times New Roman" w:hAnsi="Times New Roman" w:cs="Times New Roman"/>
        </w:rPr>
        <w:t xml:space="preserve">r. o samorządzie gminnym (Dz.U. z </w:t>
      </w:r>
      <w:r w:rsidR="004568F2" w:rsidRPr="00033213">
        <w:rPr>
          <w:rFonts w:ascii="Times New Roman" w:hAnsi="Times New Roman" w:cs="Times New Roman"/>
        </w:rPr>
        <w:t>202</w:t>
      </w:r>
      <w:r w:rsidR="004568F2">
        <w:rPr>
          <w:rFonts w:ascii="Times New Roman" w:hAnsi="Times New Roman" w:cs="Times New Roman"/>
        </w:rPr>
        <w:t>2</w:t>
      </w:r>
      <w:r w:rsidR="004568F2" w:rsidRPr="00033213">
        <w:rPr>
          <w:rFonts w:ascii="Times New Roman" w:hAnsi="Times New Roman" w:cs="Times New Roman"/>
        </w:rPr>
        <w:t xml:space="preserve"> </w:t>
      </w:r>
      <w:r w:rsidRPr="00033213">
        <w:rPr>
          <w:rFonts w:ascii="Times New Roman" w:hAnsi="Times New Roman" w:cs="Times New Roman"/>
        </w:rPr>
        <w:t xml:space="preserve">r. poz. </w:t>
      </w:r>
      <w:r w:rsidR="004568F2">
        <w:rPr>
          <w:rFonts w:ascii="Times New Roman" w:hAnsi="Times New Roman" w:cs="Times New Roman"/>
        </w:rPr>
        <w:t>559</w:t>
      </w:r>
      <w:r w:rsidR="00395F01">
        <w:rPr>
          <w:rFonts w:ascii="Times New Roman" w:hAnsi="Times New Roman" w:cs="Times New Roman"/>
        </w:rPr>
        <w:t xml:space="preserve"> ze zm.</w:t>
      </w:r>
      <w:r w:rsidRPr="00033213">
        <w:rPr>
          <w:rFonts w:ascii="Times New Roman" w:hAnsi="Times New Roman" w:cs="Times New Roman"/>
        </w:rPr>
        <w:t>) oraz art. 15 ust. 1 i 2 ustawy z dnia 17 grudnia 2021 r.</w:t>
      </w:r>
      <w:r w:rsidR="00955B9C" w:rsidRPr="00033213">
        <w:rPr>
          <w:rFonts w:ascii="Times New Roman" w:hAnsi="Times New Roman" w:cs="Times New Roman"/>
        </w:rPr>
        <w:t xml:space="preserve"> </w:t>
      </w:r>
      <w:r w:rsidR="00395F01">
        <w:rPr>
          <w:rFonts w:ascii="Times New Roman" w:hAnsi="Times New Roman" w:cs="Times New Roman"/>
        </w:rPr>
        <w:t xml:space="preserve">                   </w:t>
      </w:r>
      <w:r w:rsidRPr="00033213">
        <w:rPr>
          <w:rFonts w:ascii="Times New Roman" w:hAnsi="Times New Roman" w:cs="Times New Roman"/>
        </w:rPr>
        <w:t xml:space="preserve">o ochotniczych strażach pożarnych (Dz. U. </w:t>
      </w:r>
      <w:r w:rsidR="009E6325" w:rsidRPr="00033213">
        <w:rPr>
          <w:rFonts w:ascii="Times New Roman" w:hAnsi="Times New Roman" w:cs="Times New Roman"/>
        </w:rPr>
        <w:t xml:space="preserve">z </w:t>
      </w:r>
      <w:r w:rsidRPr="00033213">
        <w:rPr>
          <w:rFonts w:ascii="Times New Roman" w:hAnsi="Times New Roman" w:cs="Times New Roman"/>
        </w:rPr>
        <w:t>2021 r. 2490)</w:t>
      </w:r>
      <w:r w:rsidR="00C62753" w:rsidRPr="00033213">
        <w:rPr>
          <w:rFonts w:ascii="Times New Roman" w:hAnsi="Times New Roman" w:cs="Times New Roman"/>
        </w:rPr>
        <w:t xml:space="preserve"> Rada Miejska w Mroczy</w:t>
      </w:r>
      <w:r w:rsidRPr="00033213">
        <w:rPr>
          <w:rFonts w:ascii="Times New Roman" w:hAnsi="Times New Roman" w:cs="Times New Roman"/>
        </w:rPr>
        <w:t xml:space="preserve"> uchwala, </w:t>
      </w:r>
      <w:r w:rsidR="00395F01">
        <w:rPr>
          <w:rFonts w:ascii="Times New Roman" w:hAnsi="Times New Roman" w:cs="Times New Roman"/>
        </w:rPr>
        <w:t xml:space="preserve">       </w:t>
      </w:r>
      <w:r w:rsidRPr="00033213">
        <w:rPr>
          <w:rFonts w:ascii="Times New Roman" w:hAnsi="Times New Roman" w:cs="Times New Roman"/>
        </w:rPr>
        <w:t>co następuje:</w:t>
      </w:r>
    </w:p>
    <w:p w14:paraId="53EB050A" w14:textId="77777777" w:rsidR="00281C86" w:rsidRPr="00033213" w:rsidRDefault="00281C86" w:rsidP="00033213">
      <w:pPr>
        <w:pStyle w:val="Standard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7A2D3149" w14:textId="77777777" w:rsidR="00281C86" w:rsidRPr="00033213" w:rsidRDefault="00281C86" w:rsidP="00033213">
      <w:pPr>
        <w:pStyle w:val="Standard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32C8C9DD" w14:textId="77777777" w:rsidR="00281C86" w:rsidRPr="00033213" w:rsidRDefault="001C733E" w:rsidP="00033213">
      <w:pPr>
        <w:pStyle w:val="Standard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033213">
        <w:rPr>
          <w:rFonts w:ascii="Times New Roman" w:hAnsi="Times New Roman" w:cs="Times New Roman"/>
          <w:b/>
          <w:bCs/>
        </w:rPr>
        <w:t>§ 1</w:t>
      </w:r>
      <w:r w:rsidR="00C62753" w:rsidRPr="00033213">
        <w:rPr>
          <w:rFonts w:ascii="Times New Roman" w:hAnsi="Times New Roman" w:cs="Times New Roman"/>
          <w:b/>
          <w:bCs/>
        </w:rPr>
        <w:t>.</w:t>
      </w:r>
      <w:r w:rsidRPr="00033213">
        <w:rPr>
          <w:rFonts w:ascii="Times New Roman" w:hAnsi="Times New Roman" w:cs="Times New Roman"/>
          <w:b/>
          <w:bCs/>
        </w:rPr>
        <w:t xml:space="preserve"> </w:t>
      </w:r>
      <w:r w:rsidRPr="00033213">
        <w:rPr>
          <w:rFonts w:ascii="Times New Roman" w:hAnsi="Times New Roman" w:cs="Times New Roman"/>
        </w:rPr>
        <w:t xml:space="preserve">Ustala </w:t>
      </w:r>
      <w:r w:rsidR="0020365F" w:rsidRPr="00033213">
        <w:rPr>
          <w:rFonts w:ascii="Times New Roman" w:hAnsi="Times New Roman" w:cs="Times New Roman"/>
        </w:rPr>
        <w:t>dla strażaka ratownika ochotniczej straży p</w:t>
      </w:r>
      <w:r w:rsidR="00510F5C" w:rsidRPr="00033213">
        <w:rPr>
          <w:rFonts w:ascii="Times New Roman" w:hAnsi="Times New Roman" w:cs="Times New Roman"/>
        </w:rPr>
        <w:t>ożarnej</w:t>
      </w:r>
      <w:r w:rsidR="0020365F" w:rsidRPr="00033213">
        <w:rPr>
          <w:rFonts w:ascii="Times New Roman" w:hAnsi="Times New Roman" w:cs="Times New Roman"/>
        </w:rPr>
        <w:t>,</w:t>
      </w:r>
      <w:r w:rsidR="00510F5C" w:rsidRPr="00033213">
        <w:rPr>
          <w:rFonts w:ascii="Times New Roman" w:hAnsi="Times New Roman" w:cs="Times New Roman"/>
        </w:rPr>
        <w:t xml:space="preserve"> </w:t>
      </w:r>
      <w:r w:rsidRPr="00033213">
        <w:rPr>
          <w:rFonts w:ascii="Times New Roman" w:hAnsi="Times New Roman" w:cs="Times New Roman"/>
        </w:rPr>
        <w:t>stawkę ekwiwalentu</w:t>
      </w:r>
      <w:r w:rsidR="00510F5C" w:rsidRPr="00033213">
        <w:rPr>
          <w:rFonts w:ascii="Times New Roman" w:hAnsi="Times New Roman" w:cs="Times New Roman"/>
        </w:rPr>
        <w:t xml:space="preserve"> </w:t>
      </w:r>
      <w:r w:rsidR="00B02302">
        <w:rPr>
          <w:rFonts w:ascii="Times New Roman" w:hAnsi="Times New Roman" w:cs="Times New Roman"/>
        </w:rPr>
        <w:t xml:space="preserve">pieniężnego </w:t>
      </w:r>
      <w:r w:rsidR="00510F5C" w:rsidRPr="00033213">
        <w:rPr>
          <w:rFonts w:ascii="Times New Roman" w:hAnsi="Times New Roman" w:cs="Times New Roman"/>
        </w:rPr>
        <w:t>za każdą rozpoczętą godzinę od zgłoszenia wyjazdu z jednostki</w:t>
      </w:r>
      <w:r w:rsidRPr="00033213">
        <w:rPr>
          <w:rFonts w:ascii="Times New Roman" w:hAnsi="Times New Roman" w:cs="Times New Roman"/>
        </w:rPr>
        <w:t xml:space="preserve"> za udział:</w:t>
      </w:r>
    </w:p>
    <w:p w14:paraId="5BF4DF00" w14:textId="77777777" w:rsidR="00281C86" w:rsidRPr="00033213" w:rsidRDefault="00281C86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5C1BFA49" w14:textId="0E9EC07D" w:rsidR="00281C86" w:rsidRPr="00033213" w:rsidRDefault="001C733E" w:rsidP="00033213">
      <w:pPr>
        <w:pStyle w:val="Standard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033213">
        <w:rPr>
          <w:rFonts w:ascii="Times New Roman" w:hAnsi="Times New Roman" w:cs="Times New Roman"/>
        </w:rPr>
        <w:t xml:space="preserve">w </w:t>
      </w:r>
      <w:r w:rsidR="00B02302">
        <w:rPr>
          <w:rFonts w:ascii="Times New Roman" w:hAnsi="Times New Roman" w:cs="Times New Roman"/>
        </w:rPr>
        <w:t xml:space="preserve">działaniu ratowniczym lub akcji ratowniczej </w:t>
      </w:r>
      <w:r w:rsidR="00217732">
        <w:rPr>
          <w:rFonts w:ascii="Times New Roman" w:hAnsi="Times New Roman" w:cs="Times New Roman"/>
        </w:rPr>
        <w:t>w wysokości</w:t>
      </w:r>
      <w:r w:rsidR="00510F5C" w:rsidRPr="00033213">
        <w:rPr>
          <w:rFonts w:ascii="Times New Roman" w:hAnsi="Times New Roman" w:cs="Times New Roman"/>
        </w:rPr>
        <w:t xml:space="preserve"> </w:t>
      </w:r>
      <w:r w:rsidR="00217732">
        <w:rPr>
          <w:rFonts w:ascii="Times New Roman" w:hAnsi="Times New Roman" w:cs="Times New Roman"/>
        </w:rPr>
        <w:t xml:space="preserve">– </w:t>
      </w:r>
      <w:r w:rsidR="007F0D15">
        <w:rPr>
          <w:rFonts w:ascii="Times New Roman" w:hAnsi="Times New Roman" w:cs="Times New Roman"/>
        </w:rPr>
        <w:t>19</w:t>
      </w:r>
      <w:r w:rsidR="00217732">
        <w:rPr>
          <w:rFonts w:ascii="Times New Roman" w:hAnsi="Times New Roman" w:cs="Times New Roman"/>
        </w:rPr>
        <w:t xml:space="preserve"> </w:t>
      </w:r>
      <w:r w:rsidRPr="00033213">
        <w:rPr>
          <w:rFonts w:ascii="Times New Roman" w:hAnsi="Times New Roman" w:cs="Times New Roman"/>
        </w:rPr>
        <w:t>z</w:t>
      </w:r>
      <w:r w:rsidR="00217732">
        <w:rPr>
          <w:rFonts w:ascii="Times New Roman" w:hAnsi="Times New Roman" w:cs="Times New Roman"/>
        </w:rPr>
        <w:t>ł</w:t>
      </w:r>
      <w:r w:rsidR="00702321">
        <w:rPr>
          <w:rFonts w:ascii="Times New Roman" w:hAnsi="Times New Roman" w:cs="Times New Roman"/>
        </w:rPr>
        <w:t>;</w:t>
      </w:r>
    </w:p>
    <w:p w14:paraId="385DA2F4" w14:textId="77777777" w:rsidR="00281C86" w:rsidRPr="00033213" w:rsidRDefault="00217732" w:rsidP="00033213">
      <w:pPr>
        <w:pStyle w:val="Standard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szkoleniu</w:t>
      </w:r>
      <w:r w:rsidR="001C733E" w:rsidRPr="00033213">
        <w:rPr>
          <w:rFonts w:ascii="Times New Roman" w:hAnsi="Times New Roman" w:cs="Times New Roman"/>
        </w:rPr>
        <w:t xml:space="preserve"> </w:t>
      </w:r>
      <w:r w:rsidR="007F0D15">
        <w:rPr>
          <w:rFonts w:ascii="Times New Roman" w:hAnsi="Times New Roman" w:cs="Times New Roman"/>
        </w:rPr>
        <w:t>lub</w:t>
      </w:r>
      <w:r>
        <w:rPr>
          <w:rFonts w:ascii="Times New Roman" w:hAnsi="Times New Roman" w:cs="Times New Roman"/>
        </w:rPr>
        <w:t xml:space="preserve"> ćwiczeniu</w:t>
      </w:r>
      <w:r w:rsidR="001C733E" w:rsidRPr="00033213">
        <w:rPr>
          <w:rFonts w:ascii="Times New Roman" w:hAnsi="Times New Roman" w:cs="Times New Roman"/>
        </w:rPr>
        <w:t xml:space="preserve"> w wysokości – </w:t>
      </w:r>
      <w:r w:rsidR="007F0D15">
        <w:rPr>
          <w:rFonts w:ascii="Times New Roman" w:hAnsi="Times New Roman" w:cs="Times New Roman"/>
        </w:rPr>
        <w:t>11</w:t>
      </w:r>
      <w:r w:rsidR="00C62753" w:rsidRPr="00033213">
        <w:rPr>
          <w:rFonts w:ascii="Times New Roman" w:hAnsi="Times New Roman" w:cs="Times New Roman"/>
        </w:rPr>
        <w:t xml:space="preserve"> </w:t>
      </w:r>
      <w:r w:rsidR="001C733E" w:rsidRPr="00033213">
        <w:rPr>
          <w:rFonts w:ascii="Times New Roman" w:hAnsi="Times New Roman" w:cs="Times New Roman"/>
        </w:rPr>
        <w:t>zł.</w:t>
      </w:r>
    </w:p>
    <w:p w14:paraId="7B413BB6" w14:textId="77777777" w:rsidR="00281C86" w:rsidRPr="00033213" w:rsidRDefault="00281C86" w:rsidP="00033213">
      <w:pPr>
        <w:pStyle w:val="Standard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109CA37D" w14:textId="77777777" w:rsidR="00281C86" w:rsidRPr="00033213" w:rsidRDefault="00217732" w:rsidP="00033213">
      <w:pPr>
        <w:pStyle w:val="Standard"/>
        <w:spacing w:line="276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§ </w:t>
      </w:r>
      <w:r w:rsidR="001C733E" w:rsidRPr="00033213">
        <w:rPr>
          <w:rFonts w:ascii="Times New Roman" w:hAnsi="Times New Roman" w:cs="Times New Roman"/>
          <w:b/>
          <w:bCs/>
        </w:rPr>
        <w:t>2</w:t>
      </w:r>
      <w:r w:rsidR="00C62753" w:rsidRPr="00033213">
        <w:rPr>
          <w:rFonts w:ascii="Times New Roman" w:hAnsi="Times New Roman" w:cs="Times New Roman"/>
          <w:b/>
          <w:bCs/>
        </w:rPr>
        <w:t>.</w:t>
      </w:r>
      <w:r w:rsidR="001C733E" w:rsidRPr="00033213">
        <w:rPr>
          <w:rFonts w:ascii="Times New Roman" w:hAnsi="Times New Roman" w:cs="Times New Roman"/>
        </w:rPr>
        <w:t xml:space="preserve"> Wykonanie uch</w:t>
      </w:r>
      <w:r>
        <w:rPr>
          <w:rFonts w:ascii="Times New Roman" w:hAnsi="Times New Roman" w:cs="Times New Roman"/>
        </w:rPr>
        <w:t xml:space="preserve">wały powierza się Burmistrzowi </w:t>
      </w:r>
      <w:r w:rsidR="001C733E" w:rsidRPr="00033213">
        <w:rPr>
          <w:rFonts w:ascii="Times New Roman" w:hAnsi="Times New Roman" w:cs="Times New Roman"/>
        </w:rPr>
        <w:t>Miasta i Gminy Mrocza</w:t>
      </w:r>
      <w:r w:rsidR="00E92867" w:rsidRPr="00033213">
        <w:rPr>
          <w:rFonts w:ascii="Times New Roman" w:hAnsi="Times New Roman" w:cs="Times New Roman"/>
        </w:rPr>
        <w:t>.</w:t>
      </w:r>
    </w:p>
    <w:p w14:paraId="6438BB50" w14:textId="77777777" w:rsidR="00281C86" w:rsidRPr="00033213" w:rsidRDefault="00281C86" w:rsidP="00033213">
      <w:pPr>
        <w:pStyle w:val="Standard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6F76E226" w14:textId="77777777" w:rsidR="00980171" w:rsidRPr="00033213" w:rsidRDefault="001C733E" w:rsidP="00033213">
      <w:pPr>
        <w:pStyle w:val="Standard"/>
        <w:spacing w:line="276" w:lineRule="auto"/>
        <w:ind w:firstLine="709"/>
        <w:jc w:val="both"/>
        <w:rPr>
          <w:rFonts w:ascii="Times New Roman" w:hAnsi="Times New Roman" w:cs="Times New Roman"/>
          <w:kern w:val="0"/>
          <w:lang w:bidi="ar-SA"/>
        </w:rPr>
      </w:pPr>
      <w:r w:rsidRPr="00033213">
        <w:rPr>
          <w:rFonts w:ascii="Times New Roman" w:hAnsi="Times New Roman" w:cs="Times New Roman"/>
          <w:b/>
          <w:bCs/>
        </w:rPr>
        <w:t>§ 3</w:t>
      </w:r>
      <w:r w:rsidR="00C62753" w:rsidRPr="00033213">
        <w:rPr>
          <w:rFonts w:ascii="Times New Roman" w:hAnsi="Times New Roman" w:cs="Times New Roman"/>
          <w:b/>
          <w:bCs/>
        </w:rPr>
        <w:t>.</w:t>
      </w:r>
      <w:r w:rsidR="0020365F" w:rsidRPr="00033213">
        <w:rPr>
          <w:rFonts w:ascii="Times New Roman" w:hAnsi="Times New Roman" w:cs="Times New Roman"/>
          <w:b/>
          <w:bCs/>
        </w:rPr>
        <w:t xml:space="preserve"> </w:t>
      </w:r>
      <w:r w:rsidR="0020365F" w:rsidRPr="00033213">
        <w:rPr>
          <w:rFonts w:ascii="Times New Roman" w:hAnsi="Times New Roman" w:cs="Times New Roman"/>
        </w:rPr>
        <w:t>Traci moc uchwała</w:t>
      </w:r>
      <w:r w:rsidRPr="00033213">
        <w:rPr>
          <w:rFonts w:ascii="Times New Roman" w:hAnsi="Times New Roman" w:cs="Times New Roman"/>
        </w:rPr>
        <w:t xml:space="preserve"> </w:t>
      </w:r>
      <w:r w:rsidR="00031B2A" w:rsidRPr="00033213">
        <w:rPr>
          <w:rFonts w:ascii="Times New Roman" w:hAnsi="Times New Roman" w:cs="Times New Roman"/>
        </w:rPr>
        <w:t>NR X</w:t>
      </w:r>
      <w:r w:rsidR="007F0D15">
        <w:rPr>
          <w:rFonts w:ascii="Times New Roman" w:hAnsi="Times New Roman" w:cs="Times New Roman"/>
        </w:rPr>
        <w:t>LVII/379/2022</w:t>
      </w:r>
      <w:r w:rsidR="00031B2A" w:rsidRPr="00033213">
        <w:rPr>
          <w:rFonts w:ascii="Times New Roman" w:hAnsi="Times New Roman" w:cs="Times New Roman"/>
        </w:rPr>
        <w:t xml:space="preserve"> </w:t>
      </w:r>
      <w:r w:rsidR="00E92867" w:rsidRPr="00033213">
        <w:rPr>
          <w:rFonts w:ascii="Times New Roman" w:hAnsi="Times New Roman" w:cs="Times New Roman"/>
        </w:rPr>
        <w:t xml:space="preserve">Rady Miejskiej w Mroczy </w:t>
      </w:r>
      <w:r w:rsidR="007F0D15">
        <w:rPr>
          <w:rFonts w:ascii="Times New Roman" w:hAnsi="Times New Roman" w:cs="Times New Roman"/>
        </w:rPr>
        <w:t xml:space="preserve">z dnia 29 kwietnia 2022 r. </w:t>
      </w:r>
      <w:r w:rsidR="00031B2A" w:rsidRPr="00033213">
        <w:rPr>
          <w:rFonts w:ascii="Times New Roman" w:hAnsi="Times New Roman" w:cs="Times New Roman"/>
        </w:rPr>
        <w:t xml:space="preserve">w sprawie </w:t>
      </w:r>
      <w:r w:rsidR="00031B2A" w:rsidRPr="00033213">
        <w:rPr>
          <w:rFonts w:ascii="Times New Roman" w:hAnsi="Times New Roman" w:cs="Times New Roman"/>
          <w:lang w:bidi="ar-SA"/>
        </w:rPr>
        <w:t>w sprawie ustal</w:t>
      </w:r>
      <w:r w:rsidR="007F0D15">
        <w:rPr>
          <w:rFonts w:ascii="Times New Roman" w:hAnsi="Times New Roman" w:cs="Times New Roman"/>
          <w:lang w:bidi="ar-SA"/>
        </w:rPr>
        <w:t>enia wysokości ekwiwalentu dla strażaków ratowników</w:t>
      </w:r>
      <w:r w:rsidR="00031B2A" w:rsidRPr="00033213">
        <w:rPr>
          <w:rFonts w:ascii="Times New Roman" w:hAnsi="Times New Roman" w:cs="Times New Roman"/>
          <w:lang w:bidi="ar-SA"/>
        </w:rPr>
        <w:t xml:space="preserve"> ochotniczych straży pożarnych uczestniczących w</w:t>
      </w:r>
      <w:r w:rsidR="00955B9C" w:rsidRPr="00033213">
        <w:rPr>
          <w:rFonts w:ascii="Times New Roman" w:hAnsi="Times New Roman" w:cs="Times New Roman"/>
          <w:lang w:bidi="ar-SA"/>
        </w:rPr>
        <w:t xml:space="preserve"> </w:t>
      </w:r>
      <w:r w:rsidR="00031B2A" w:rsidRPr="00033213">
        <w:rPr>
          <w:rFonts w:ascii="Times New Roman" w:hAnsi="Times New Roman" w:cs="Times New Roman"/>
          <w:lang w:bidi="ar-SA"/>
        </w:rPr>
        <w:t>działaniach ratowniczych lub szkoleniach pożarniczych organizowanych</w:t>
      </w:r>
      <w:r w:rsidR="00031B2A" w:rsidRPr="00033213">
        <w:rPr>
          <w:rFonts w:ascii="Times New Roman" w:hAnsi="Times New Roman" w:cs="Times New Roman"/>
          <w:kern w:val="0"/>
          <w:lang w:bidi="ar-SA"/>
        </w:rPr>
        <w:t xml:space="preserve"> przez Państwową Straż Pożarną lub Gminę Mrocza.</w:t>
      </w:r>
    </w:p>
    <w:p w14:paraId="3ECEAFD6" w14:textId="77777777" w:rsidR="00031B2A" w:rsidRPr="00033213" w:rsidRDefault="00031B2A" w:rsidP="00033213">
      <w:pPr>
        <w:pStyle w:val="Standard"/>
        <w:spacing w:line="276" w:lineRule="auto"/>
        <w:ind w:firstLine="709"/>
        <w:jc w:val="both"/>
        <w:rPr>
          <w:rFonts w:ascii="Times New Roman" w:hAnsi="Times New Roman" w:cs="Times New Roman"/>
          <w:b/>
          <w:bCs/>
        </w:rPr>
      </w:pPr>
    </w:p>
    <w:p w14:paraId="1A3C6B1A" w14:textId="77777777" w:rsidR="00281C86" w:rsidRPr="00033213" w:rsidRDefault="0020365F" w:rsidP="00B32BF6">
      <w:pPr>
        <w:pStyle w:val="Standard"/>
        <w:spacing w:line="276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033213">
        <w:rPr>
          <w:rFonts w:ascii="Times New Roman" w:hAnsi="Times New Roman" w:cs="Times New Roman"/>
          <w:b/>
          <w:bCs/>
        </w:rPr>
        <w:t>§</w:t>
      </w:r>
      <w:r w:rsidR="00955B9C" w:rsidRPr="00033213">
        <w:rPr>
          <w:rFonts w:ascii="Times New Roman" w:hAnsi="Times New Roman" w:cs="Times New Roman"/>
          <w:b/>
          <w:bCs/>
        </w:rPr>
        <w:t xml:space="preserve"> </w:t>
      </w:r>
      <w:r w:rsidRPr="00033213">
        <w:rPr>
          <w:rFonts w:ascii="Times New Roman" w:hAnsi="Times New Roman" w:cs="Times New Roman"/>
          <w:b/>
          <w:bCs/>
        </w:rPr>
        <w:t>4</w:t>
      </w:r>
      <w:r w:rsidR="00C62753" w:rsidRPr="00033213">
        <w:rPr>
          <w:rFonts w:ascii="Times New Roman" w:hAnsi="Times New Roman" w:cs="Times New Roman"/>
          <w:b/>
          <w:bCs/>
        </w:rPr>
        <w:t>.</w:t>
      </w:r>
      <w:r w:rsidRPr="00033213">
        <w:rPr>
          <w:rFonts w:ascii="Times New Roman" w:hAnsi="Times New Roman" w:cs="Times New Roman"/>
          <w:b/>
          <w:bCs/>
        </w:rPr>
        <w:t xml:space="preserve"> </w:t>
      </w:r>
      <w:r w:rsidR="001C733E" w:rsidRPr="00033213">
        <w:rPr>
          <w:rFonts w:ascii="Times New Roman" w:hAnsi="Times New Roman" w:cs="Times New Roman"/>
        </w:rPr>
        <w:t xml:space="preserve">Uchwała wchodzi w życie po upływie 14 dni od dnia ogłoszenia w Dzienniku Urzędowym Województwa Kujawsko-Pomorskiego </w:t>
      </w:r>
    </w:p>
    <w:p w14:paraId="1AE58D6E" w14:textId="77777777" w:rsidR="00281C86" w:rsidRPr="00033213" w:rsidRDefault="00281C86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736F6549" w14:textId="77777777" w:rsidR="00281C86" w:rsidRPr="004E468D" w:rsidRDefault="00281C86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138DA7CB" w14:textId="77777777" w:rsidR="00033213" w:rsidRPr="00033213" w:rsidRDefault="00033213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0A46140A" w14:textId="08F30568" w:rsidR="005B3B83" w:rsidRDefault="00470243" w:rsidP="00470243">
      <w:pPr>
        <w:pStyle w:val="Standard"/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 w:rsidR="00217732">
        <w:rPr>
          <w:rFonts w:ascii="Times New Roman" w:hAnsi="Times New Roman" w:cs="Times New Roman"/>
        </w:rPr>
        <w:t xml:space="preserve">Przewodniczący Rady Miejskiej </w:t>
      </w:r>
    </w:p>
    <w:p w14:paraId="3C6ADD67" w14:textId="12ABF73E" w:rsidR="00033213" w:rsidRDefault="005B3B83" w:rsidP="00470243">
      <w:pPr>
        <w:pStyle w:val="Standard"/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  <w:r w:rsidR="00217732">
        <w:rPr>
          <w:rFonts w:ascii="Times New Roman" w:hAnsi="Times New Roman" w:cs="Times New Roman"/>
        </w:rPr>
        <w:t>w Mroczy</w:t>
      </w:r>
    </w:p>
    <w:p w14:paraId="6ABC9D45" w14:textId="390CBAD6" w:rsidR="00217732" w:rsidRDefault="005B3B83" w:rsidP="00470243">
      <w:pPr>
        <w:pStyle w:val="Standard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…………………………………...</w:t>
      </w:r>
    </w:p>
    <w:p w14:paraId="60EA4CA3" w14:textId="2B76074D" w:rsidR="00217732" w:rsidRPr="005B3B83" w:rsidRDefault="005B3B83" w:rsidP="00470243">
      <w:pPr>
        <w:pStyle w:val="Standard"/>
        <w:spacing w:line="276" w:lineRule="auto"/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  <w:r w:rsidR="00470243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</w:t>
      </w:r>
      <w:r w:rsidR="00217732" w:rsidRPr="005B3B83">
        <w:rPr>
          <w:rFonts w:ascii="Times New Roman" w:hAnsi="Times New Roman" w:cs="Times New Roman"/>
          <w:i/>
          <w:iCs/>
        </w:rPr>
        <w:t>Jarosław Odrobiński</w:t>
      </w:r>
    </w:p>
    <w:p w14:paraId="178AEAA0" w14:textId="77777777" w:rsidR="00033213" w:rsidRPr="00033213" w:rsidRDefault="00033213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4757B4B2" w14:textId="77777777" w:rsidR="00033213" w:rsidRPr="00033213" w:rsidRDefault="00033213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0ABBEFD4" w14:textId="77777777" w:rsidR="00033213" w:rsidRPr="00033213" w:rsidRDefault="00033213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66EC3F5A" w14:textId="77777777" w:rsidR="00033213" w:rsidRPr="00033213" w:rsidRDefault="00033213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10474766" w14:textId="77777777" w:rsidR="00033213" w:rsidRPr="00033213" w:rsidRDefault="00033213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198AD685" w14:textId="77777777" w:rsidR="00033213" w:rsidRPr="00033213" w:rsidRDefault="00033213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7E546436" w14:textId="77777777" w:rsidR="00033213" w:rsidRPr="00033213" w:rsidRDefault="00033213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069558CB" w14:textId="77777777" w:rsidR="00281C86" w:rsidRPr="00033213" w:rsidRDefault="00281C86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2A115A83" w14:textId="2D2E8FAB" w:rsidR="00D96557" w:rsidRDefault="00D96557" w:rsidP="00914B94">
      <w:pPr>
        <w:pStyle w:val="Standard"/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Uzasadnienie</w:t>
      </w:r>
    </w:p>
    <w:p w14:paraId="6F88E8F6" w14:textId="77777777" w:rsidR="00AB085D" w:rsidRPr="00033213" w:rsidRDefault="00AB085D" w:rsidP="00AB085D">
      <w:pPr>
        <w:pStyle w:val="Standard"/>
        <w:spacing w:line="276" w:lineRule="auto"/>
        <w:ind w:firstLine="170"/>
        <w:jc w:val="both"/>
        <w:rPr>
          <w:rFonts w:ascii="Times New Roman" w:hAnsi="Times New Roman" w:cs="Times New Roman"/>
          <w:b/>
          <w:bCs/>
        </w:rPr>
      </w:pPr>
    </w:p>
    <w:p w14:paraId="725E1B4D" w14:textId="77777777" w:rsidR="00AB085D" w:rsidRPr="00CB2572" w:rsidRDefault="00AB085D" w:rsidP="00AB085D">
      <w:pPr>
        <w:pStyle w:val="pf0"/>
        <w:spacing w:line="276" w:lineRule="auto"/>
        <w:ind w:firstLine="567"/>
        <w:jc w:val="both"/>
        <w:rPr>
          <w:rStyle w:val="cf01"/>
          <w:rFonts w:ascii="Times New Roman" w:hAnsi="Times New Roman" w:cs="Times New Roman"/>
          <w:sz w:val="24"/>
          <w:szCs w:val="24"/>
        </w:rPr>
      </w:pPr>
      <w:r w:rsidRPr="00CB2572">
        <w:rPr>
          <w:rStyle w:val="cf01"/>
          <w:rFonts w:ascii="Times New Roman" w:hAnsi="Times New Roman" w:cs="Times New Roman"/>
          <w:sz w:val="24"/>
          <w:szCs w:val="24"/>
        </w:rPr>
        <w:t>W związku z utratą mocy obowiązującej art. 28 ustawy z dnia 24 sierpnia 1991 r. o ochronie przeciwpożarowej i obowiązywania od 1 stycznia 2022 r. znowelizowanej ustawy z dnia 17 grudnia 2021 r. o ochotniczych strażach pożarnych (Dz. U. 2021 r. poz. 2490) zachodzi konieczność na podstawie  art. 15 ust. 1 i 2 przedmiotowej ustawy, ustalić wysokość ekwiwalentu pieniężnego dla strażaka ratownika OSP.</w:t>
      </w:r>
    </w:p>
    <w:p w14:paraId="1F4A5595" w14:textId="77777777" w:rsidR="00AB085D" w:rsidRPr="00CB2572" w:rsidRDefault="00AB085D" w:rsidP="00AB085D">
      <w:pPr>
        <w:pStyle w:val="pf0"/>
        <w:spacing w:line="276" w:lineRule="auto"/>
        <w:ind w:firstLine="567"/>
        <w:jc w:val="both"/>
      </w:pPr>
      <w:r w:rsidRPr="00CB2572">
        <w:rPr>
          <w:rStyle w:val="cf01"/>
          <w:rFonts w:ascii="Times New Roman" w:hAnsi="Times New Roman" w:cs="Times New Roman"/>
          <w:sz w:val="24"/>
          <w:szCs w:val="24"/>
        </w:rPr>
        <w:t xml:space="preserve">Strażak ratownik OSP, który uczestniczył w działaniu ratowniczym, akcji ratowniczej, szkoleniu lub ćwiczeniu </w:t>
      </w:r>
      <w:r w:rsidRPr="00CB2572">
        <w:t>niezależnie od otrzymywanego wynagrodzenia</w:t>
      </w:r>
      <w:r w:rsidRPr="00CB2572">
        <w:rPr>
          <w:rStyle w:val="cf01"/>
          <w:rFonts w:ascii="Times New Roman" w:hAnsi="Times New Roman" w:cs="Times New Roman"/>
          <w:sz w:val="24"/>
          <w:szCs w:val="24"/>
        </w:rPr>
        <w:t xml:space="preserve"> otrzymuje ekwiwalent pieniężny. Wysokość ekwiwalentu ustala, nie rzadziej niż raz na 2 lata, rada gminy w drodze uchwały. </w:t>
      </w:r>
    </w:p>
    <w:p w14:paraId="01C1EB4E" w14:textId="77777777" w:rsidR="00AB085D" w:rsidRPr="00CB2572" w:rsidRDefault="00AB085D" w:rsidP="00AB085D">
      <w:pPr>
        <w:pStyle w:val="NormalnyWeb"/>
        <w:shd w:val="clear" w:color="auto" w:fill="FFFFFF"/>
        <w:spacing w:before="120" w:beforeAutospacing="0" w:after="150" w:afterAutospacing="0" w:line="276" w:lineRule="auto"/>
        <w:ind w:firstLine="567"/>
        <w:jc w:val="both"/>
      </w:pPr>
      <w:r w:rsidRPr="00CB2572">
        <w:t>Wysokość ekwiwalentu pieniężnego nie może przekraczać 1/175 przeciętnego wynagrodzenia miesięcznego brutto, ogłoszonego przez Prezesa Głównego Urzędu Statystycznego w Dzienniku Urzędowym Rzeczypospolitej Polskiej "M.P." na podstawie </w:t>
      </w:r>
      <w:hyperlink r:id="rId9" w:anchor="/document/16832385?unitId=art(20)pkt(2)&amp;cm=DOCUMENT" w:history="1">
        <w:r w:rsidRPr="00CB2572">
          <w:rPr>
            <w:rStyle w:val="Hipercze"/>
            <w:color w:val="auto"/>
            <w:u w:val="none"/>
          </w:rPr>
          <w:t>art. 20 pkt 2</w:t>
        </w:r>
      </w:hyperlink>
      <w:r w:rsidRPr="00CB2572">
        <w:t xml:space="preserve"> ustawy z dnia 17 grudnia 1998 r. o emeryturach i rentach z Funduszu Ubezpieczeń Społecznych (Dz. U. z 2021 r. poz. 291, </w:t>
      </w:r>
      <w:r w:rsidRPr="00CB2572">
        <w:br/>
        <w:t xml:space="preserve">z późn. zm.) przed dniem ustalenia ekwiwalentu pieniężnego, naliczanego za każdą rozpoczętą godzinę od zgłoszenia wyjazdu z jednostki ochotniczej straży pożarnej. </w:t>
      </w:r>
    </w:p>
    <w:p w14:paraId="076CCF54" w14:textId="77777777" w:rsidR="00AB085D" w:rsidRPr="00CB2572" w:rsidRDefault="00AB085D" w:rsidP="00AB085D">
      <w:pPr>
        <w:pStyle w:val="NormalnyWeb"/>
        <w:shd w:val="clear" w:color="auto" w:fill="FFFFFF"/>
        <w:spacing w:before="120" w:beforeAutospacing="0" w:after="150" w:afterAutospacing="0" w:line="276" w:lineRule="auto"/>
        <w:ind w:firstLine="567"/>
        <w:jc w:val="both"/>
      </w:pPr>
      <w:r w:rsidRPr="00CB2572">
        <w:t>Ekwiwalent pieniężny jest wypłacany z budżetu gminy.</w:t>
      </w:r>
    </w:p>
    <w:p w14:paraId="6A26E85E" w14:textId="49D0479D" w:rsidR="00AB085D" w:rsidRPr="00883731" w:rsidRDefault="00AB085D" w:rsidP="00CB5EFB">
      <w:pPr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883731">
        <w:rPr>
          <w:rFonts w:ascii="Times New Roman" w:hAnsi="Times New Roman" w:cs="Times New Roman"/>
        </w:rPr>
        <w:t xml:space="preserve">W związku z zaskarżeniem przez Prokuratora Prokuratury Rejonowej w Nakle uchwały </w:t>
      </w:r>
      <w:bookmarkStart w:id="1" w:name="_Hlk74507315"/>
      <w:r w:rsidRPr="00883731">
        <w:rPr>
          <w:rFonts w:ascii="Times New Roman" w:hAnsi="Times New Roman" w:cs="Times New Roman"/>
          <w:iCs/>
        </w:rPr>
        <w:t xml:space="preserve">Rady Miejskiej w Mroczy  Nr </w:t>
      </w:r>
      <w:r w:rsidRPr="00883731">
        <w:rPr>
          <w:rFonts w:ascii="Times New Roman" w:hAnsi="Times New Roman" w:cs="Times New Roman"/>
        </w:rPr>
        <w:t xml:space="preserve">XLVII/379/2022 </w:t>
      </w:r>
      <w:r w:rsidRPr="00883731">
        <w:rPr>
          <w:rFonts w:ascii="Times New Roman" w:hAnsi="Times New Roman" w:cs="Times New Roman"/>
          <w:iCs/>
        </w:rPr>
        <w:t xml:space="preserve">z dnia </w:t>
      </w:r>
      <w:r w:rsidRPr="00883731">
        <w:rPr>
          <w:rFonts w:ascii="Times New Roman" w:hAnsi="Times New Roman" w:cs="Times New Roman"/>
        </w:rPr>
        <w:t xml:space="preserve">22 kwietnia 2022 r. </w:t>
      </w:r>
      <w:bookmarkEnd w:id="1"/>
      <w:r w:rsidRPr="00883731">
        <w:rPr>
          <w:rFonts w:ascii="Times New Roman" w:hAnsi="Times New Roman" w:cs="Times New Roman"/>
        </w:rPr>
        <w:t xml:space="preserve">w sprawie ustalenia wysokości ekwiwalentu dla strażaków ratowników ochotniczych straży pożarnych uczestniczących </w:t>
      </w:r>
      <w:r w:rsidR="00883731">
        <w:rPr>
          <w:rFonts w:ascii="Times New Roman" w:hAnsi="Times New Roman" w:cs="Times New Roman"/>
        </w:rPr>
        <w:t xml:space="preserve">                 </w:t>
      </w:r>
      <w:r w:rsidRPr="00883731">
        <w:rPr>
          <w:rFonts w:ascii="Times New Roman" w:hAnsi="Times New Roman" w:cs="Times New Roman"/>
        </w:rPr>
        <w:t>w działaniach ratowniczych lub szkoleniach pożarniczych organizowanych przez Państwową Straż Pożarną lub Gminę Mrocza, w częśc</w:t>
      </w:r>
      <w:r w:rsidR="0090162E" w:rsidRPr="00883731">
        <w:rPr>
          <w:rFonts w:ascii="Times New Roman" w:hAnsi="Times New Roman" w:cs="Times New Roman"/>
        </w:rPr>
        <w:t>i</w:t>
      </w:r>
      <w:r w:rsidR="00034AE4" w:rsidRPr="00883731">
        <w:rPr>
          <w:rFonts w:ascii="Times New Roman" w:hAnsi="Times New Roman" w:cs="Times New Roman"/>
        </w:rPr>
        <w:t xml:space="preserve">, a mianowicie </w:t>
      </w:r>
      <w:r w:rsidR="0090162E" w:rsidRPr="00883731">
        <w:rPr>
          <w:rFonts w:ascii="Times New Roman" w:hAnsi="Times New Roman" w:cs="Times New Roman"/>
        </w:rPr>
        <w:t xml:space="preserve"> w zakresie </w:t>
      </w:r>
      <w:r w:rsidR="00034AE4" w:rsidRPr="00883731">
        <w:rPr>
          <w:rFonts w:ascii="Times New Roman" w:hAnsi="Times New Roman" w:cs="Times New Roman"/>
        </w:rPr>
        <w:t>§ 1 pkt 2 odnośnie sformułowań „pożarniczych” i „organizowanych przez Państwową Straż Pożarną”</w:t>
      </w:r>
      <w:r w:rsidR="00CB5EFB" w:rsidRPr="00CB5EFB">
        <w:rPr>
          <w:rFonts w:ascii="Times New Roman" w:hAnsi="Times New Roman" w:cs="Times New Roman"/>
        </w:rPr>
        <w:t xml:space="preserve"> </w:t>
      </w:r>
      <w:r w:rsidR="00CB5EFB" w:rsidRPr="00883731">
        <w:rPr>
          <w:rFonts w:ascii="Times New Roman" w:hAnsi="Times New Roman" w:cs="Times New Roman"/>
        </w:rPr>
        <w:t xml:space="preserve">organ przychyla się do zarzutu w zakresie sformułowań. </w:t>
      </w:r>
      <w:r w:rsidR="00CB5EFB">
        <w:rPr>
          <w:rFonts w:ascii="Times New Roman" w:hAnsi="Times New Roman" w:cs="Times New Roman"/>
        </w:rPr>
        <w:t xml:space="preserve">W </w:t>
      </w:r>
      <w:r w:rsidR="00034AE4" w:rsidRPr="00883731">
        <w:rPr>
          <w:rFonts w:ascii="Times New Roman" w:hAnsi="Times New Roman" w:cs="Times New Roman"/>
        </w:rPr>
        <w:t>zakresie § 2</w:t>
      </w:r>
      <w:r w:rsidR="00ED1BDC" w:rsidRPr="00883731">
        <w:rPr>
          <w:rFonts w:ascii="Times New Roman" w:hAnsi="Times New Roman" w:cs="Times New Roman"/>
        </w:rPr>
        <w:t xml:space="preserve">, </w:t>
      </w:r>
      <w:r w:rsidR="00CB5EFB">
        <w:rPr>
          <w:rFonts w:ascii="Times New Roman" w:hAnsi="Times New Roman" w:cs="Times New Roman"/>
        </w:rPr>
        <w:t>stanowisko organu jest odmienne. Wobec powyższego skarga zostaje przekazana do rozpatrzenia do Wojewódzkiego Sądu Administracyjnego.</w:t>
      </w:r>
    </w:p>
    <w:p w14:paraId="745A81A3" w14:textId="71AD4266" w:rsidR="00AB085D" w:rsidRPr="00CB2572" w:rsidRDefault="00AB085D" w:rsidP="00AB085D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4F2C3CEC" w14:textId="06ACCE7E" w:rsidR="00AB085D" w:rsidRPr="00CB2572" w:rsidRDefault="00AB085D" w:rsidP="00AB085D">
      <w:pPr>
        <w:pStyle w:val="Standard"/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CB2572">
        <w:rPr>
          <w:rFonts w:ascii="Times New Roman" w:hAnsi="Times New Roman" w:cs="Times New Roman"/>
        </w:rPr>
        <w:t>Wobec powyższego, podjęcie niniejszej uchwały jest uzasadnione.</w:t>
      </w:r>
    </w:p>
    <w:p w14:paraId="2E651669" w14:textId="77777777" w:rsidR="00D96557" w:rsidRPr="00033213" w:rsidRDefault="00D96557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sectPr w:rsidR="00D96557" w:rsidRPr="00033213" w:rsidSect="00470243">
      <w:pgSz w:w="11906" w:h="16838"/>
      <w:pgMar w:top="56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A6F022" w14:textId="77777777" w:rsidR="00165483" w:rsidRDefault="00165483" w:rsidP="00281C86">
      <w:r>
        <w:separator/>
      </w:r>
    </w:p>
  </w:endnote>
  <w:endnote w:type="continuationSeparator" w:id="0">
    <w:p w14:paraId="7581AD06" w14:textId="77777777" w:rsidR="00165483" w:rsidRDefault="00165483" w:rsidP="00281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altName w:val="Lucida Sans Unicode"/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64F257" w14:textId="77777777" w:rsidR="00165483" w:rsidRDefault="00165483" w:rsidP="00281C86">
      <w:r w:rsidRPr="00281C86">
        <w:rPr>
          <w:color w:val="000000"/>
        </w:rPr>
        <w:separator/>
      </w:r>
    </w:p>
  </w:footnote>
  <w:footnote w:type="continuationSeparator" w:id="0">
    <w:p w14:paraId="37A40C3A" w14:textId="77777777" w:rsidR="00165483" w:rsidRDefault="00165483" w:rsidP="00281C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C01BB"/>
    <w:multiLevelType w:val="multilevel"/>
    <w:tmpl w:val="06B21F5A"/>
    <w:lvl w:ilvl="0">
      <w:start w:val="1"/>
      <w:numFmt w:val="lowerLetter"/>
      <w:lvlText w:val="%1)"/>
      <w:lvlJc w:val="left"/>
      <w:pPr>
        <w:tabs>
          <w:tab w:val="num" w:pos="0"/>
        </w:tabs>
        <w:ind w:left="432" w:hanging="432"/>
      </w:pPr>
      <w:rPr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0B8170E"/>
    <w:multiLevelType w:val="multilevel"/>
    <w:tmpl w:val="4F26F70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191C9B"/>
    <w:multiLevelType w:val="hybridMultilevel"/>
    <w:tmpl w:val="016AC1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0240A0"/>
    <w:multiLevelType w:val="hybridMultilevel"/>
    <w:tmpl w:val="031CBD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C35EF"/>
    <w:rsid w:val="00031B2A"/>
    <w:rsid w:val="00033213"/>
    <w:rsid w:val="00034AE4"/>
    <w:rsid w:val="00062E23"/>
    <w:rsid w:val="000A0800"/>
    <w:rsid w:val="000A696D"/>
    <w:rsid w:val="000F6C7D"/>
    <w:rsid w:val="00165483"/>
    <w:rsid w:val="001830AE"/>
    <w:rsid w:val="0019620B"/>
    <w:rsid w:val="001C733E"/>
    <w:rsid w:val="0020365F"/>
    <w:rsid w:val="00217732"/>
    <w:rsid w:val="00222267"/>
    <w:rsid w:val="00281C86"/>
    <w:rsid w:val="002C1BDC"/>
    <w:rsid w:val="003114CE"/>
    <w:rsid w:val="00383C3F"/>
    <w:rsid w:val="00395F01"/>
    <w:rsid w:val="00414413"/>
    <w:rsid w:val="004568F2"/>
    <w:rsid w:val="00470243"/>
    <w:rsid w:val="005048F9"/>
    <w:rsid w:val="00510F5C"/>
    <w:rsid w:val="005B3B83"/>
    <w:rsid w:val="0066029A"/>
    <w:rsid w:val="00696532"/>
    <w:rsid w:val="006B15AD"/>
    <w:rsid w:val="00702321"/>
    <w:rsid w:val="007320DE"/>
    <w:rsid w:val="007727AE"/>
    <w:rsid w:val="007B7289"/>
    <w:rsid w:val="007D247D"/>
    <w:rsid w:val="007F0D15"/>
    <w:rsid w:val="00883731"/>
    <w:rsid w:val="008A6865"/>
    <w:rsid w:val="008C49A3"/>
    <w:rsid w:val="008E7C03"/>
    <w:rsid w:val="0090162E"/>
    <w:rsid w:val="00914B94"/>
    <w:rsid w:val="0093382A"/>
    <w:rsid w:val="00955B9C"/>
    <w:rsid w:val="009720FF"/>
    <w:rsid w:val="00980171"/>
    <w:rsid w:val="009B11A4"/>
    <w:rsid w:val="009C7207"/>
    <w:rsid w:val="009E6325"/>
    <w:rsid w:val="00A520A2"/>
    <w:rsid w:val="00A62DED"/>
    <w:rsid w:val="00AA244E"/>
    <w:rsid w:val="00AB085D"/>
    <w:rsid w:val="00B02302"/>
    <w:rsid w:val="00B32BF6"/>
    <w:rsid w:val="00B90CB0"/>
    <w:rsid w:val="00BE29F4"/>
    <w:rsid w:val="00BE2C0E"/>
    <w:rsid w:val="00C62753"/>
    <w:rsid w:val="00C76470"/>
    <w:rsid w:val="00CB2572"/>
    <w:rsid w:val="00CB5EFB"/>
    <w:rsid w:val="00CB6C91"/>
    <w:rsid w:val="00CE2CCA"/>
    <w:rsid w:val="00D27B33"/>
    <w:rsid w:val="00D90EC8"/>
    <w:rsid w:val="00D96557"/>
    <w:rsid w:val="00E31540"/>
    <w:rsid w:val="00E345DE"/>
    <w:rsid w:val="00E92867"/>
    <w:rsid w:val="00EC5DE4"/>
    <w:rsid w:val="00ED1BDC"/>
    <w:rsid w:val="00F2564B"/>
    <w:rsid w:val="00F97CE4"/>
    <w:rsid w:val="00FA1158"/>
    <w:rsid w:val="00FC3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5F7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81C86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81C86"/>
    <w:pPr>
      <w:suppressAutoHyphens/>
    </w:pPr>
  </w:style>
  <w:style w:type="paragraph" w:customStyle="1" w:styleId="Heading">
    <w:name w:val="Heading"/>
    <w:basedOn w:val="Standard"/>
    <w:next w:val="Textbody"/>
    <w:rsid w:val="00281C86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281C86"/>
    <w:pPr>
      <w:spacing w:after="140" w:line="276" w:lineRule="auto"/>
    </w:pPr>
  </w:style>
  <w:style w:type="paragraph" w:styleId="Lista">
    <w:name w:val="List"/>
    <w:basedOn w:val="Textbody"/>
    <w:rsid w:val="00281C86"/>
  </w:style>
  <w:style w:type="paragraph" w:styleId="Legenda">
    <w:name w:val="caption"/>
    <w:basedOn w:val="Standard"/>
    <w:rsid w:val="00281C86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281C86"/>
    <w:pPr>
      <w:suppressLineNumbers/>
    </w:pPr>
  </w:style>
  <w:style w:type="character" w:customStyle="1" w:styleId="BulletSymbols">
    <w:name w:val="Bullet Symbols"/>
    <w:rsid w:val="00281C86"/>
    <w:rPr>
      <w:rFonts w:ascii="OpenSymbol" w:eastAsia="OpenSymbol" w:hAnsi="OpenSymbol" w:cs="OpenSymbo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10F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10F5C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10F5C"/>
    <w:rPr>
      <w:rFonts w:cs="Mangal"/>
      <w:sz w:val="20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10F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10F5C"/>
    <w:rPr>
      <w:rFonts w:cs="Mangal"/>
      <w:b/>
      <w:bCs/>
      <w:sz w:val="20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0F5C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0F5C"/>
    <w:rPr>
      <w:rFonts w:ascii="Tahoma" w:hAnsi="Tahoma" w:cs="Mangal"/>
      <w:sz w:val="16"/>
      <w:szCs w:val="14"/>
    </w:rPr>
  </w:style>
  <w:style w:type="paragraph" w:styleId="Poprawka">
    <w:name w:val="Revision"/>
    <w:hidden/>
    <w:uiPriority w:val="99"/>
    <w:semiHidden/>
    <w:rsid w:val="00C76470"/>
    <w:pPr>
      <w:autoSpaceDN/>
      <w:textAlignment w:val="auto"/>
    </w:pPr>
    <w:rPr>
      <w:rFonts w:cs="Mangal"/>
      <w:szCs w:val="21"/>
    </w:rPr>
  </w:style>
  <w:style w:type="paragraph" w:customStyle="1" w:styleId="pf0">
    <w:name w:val="pf0"/>
    <w:basedOn w:val="Normalny"/>
    <w:rsid w:val="00A520A2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cf01">
    <w:name w:val="cf01"/>
    <w:basedOn w:val="Domylnaczcionkaakapitu"/>
    <w:rsid w:val="00A520A2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9720FF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styleId="Hipercze">
    <w:name w:val="Hyperlink"/>
    <w:basedOn w:val="Domylnaczcionkaakapitu"/>
    <w:uiPriority w:val="99"/>
    <w:semiHidden/>
    <w:unhideWhenUsed/>
    <w:rsid w:val="009720F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0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sip.lex.pl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\Desktop\Gmina%20Mrocza\2022\56_2022\Projekt%20uchwa&#322;y%20ekwiwalent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60A460-F55E-47E4-AB26-D7E786CC3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Projekt uchwały ekwiwalent</Template>
  <TotalTime>23</TotalTime>
  <Pages>2</Pages>
  <Words>595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MDB</dc:creator>
  <cp:lastModifiedBy>Agnieszkad</cp:lastModifiedBy>
  <cp:revision>18</cp:revision>
  <cp:lastPrinted>2022-07-01T11:22:00Z</cp:lastPrinted>
  <dcterms:created xsi:type="dcterms:W3CDTF">2022-07-01T11:25:00Z</dcterms:created>
  <dcterms:modified xsi:type="dcterms:W3CDTF">2022-07-07T11:43:00Z</dcterms:modified>
</cp:coreProperties>
</file>